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EB7" w:rsidRDefault="00D61EE7" w:rsidP="00313218">
      <w:pPr>
        <w:rPr>
          <w:noProof/>
          <w:lang w:eastAsia="cs-CZ"/>
        </w:rPr>
      </w:pPr>
      <w:r>
        <w:rPr>
          <w:rFonts w:ascii="Arial" w:hAnsi="Arial" w:cs="Arial"/>
          <w:bCs/>
          <w:noProof/>
          <w:sz w:val="28"/>
          <w:szCs w:val="28"/>
          <w:lang w:eastAsia="cs-CZ"/>
        </w:rPr>
        <w:drawing>
          <wp:anchor distT="0" distB="0" distL="114300" distR="114300" simplePos="0" relativeHeight="251727360" behindDoc="1" locked="0" layoutInCell="1" allowOverlap="1" wp14:anchorId="4B2F662E" wp14:editId="746FC128">
            <wp:simplePos x="0" y="0"/>
            <wp:positionH relativeFrom="column">
              <wp:posOffset>-605790</wp:posOffset>
            </wp:positionH>
            <wp:positionV relativeFrom="paragraph">
              <wp:posOffset>791210</wp:posOffset>
            </wp:positionV>
            <wp:extent cx="7164705" cy="2906395"/>
            <wp:effectExtent l="0" t="0" r="0" b="8255"/>
            <wp:wrapTight wrapText="bothSides">
              <wp:wrapPolygon edited="0">
                <wp:start x="0" y="0"/>
                <wp:lineTo x="0" y="21520"/>
                <wp:lineTo x="21537" y="21520"/>
                <wp:lineTo x="21537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CF5BF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84"/>
                    <a:stretch/>
                  </pic:blipFill>
                  <pic:spPr bwMode="auto">
                    <a:xfrm>
                      <a:off x="0" y="0"/>
                      <a:ext cx="7164705" cy="290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-BoldMT" w:hAnsi="Arial-BoldMT" w:cs="Arial-BoldMT"/>
          <w:b/>
          <w:bCs/>
          <w:noProof/>
          <w:color w:val="C0504D"/>
          <w:sz w:val="72"/>
          <w:szCs w:val="72"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55B4641" wp14:editId="09A2F220">
                <wp:simplePos x="0" y="0"/>
                <wp:positionH relativeFrom="column">
                  <wp:posOffset>-619125</wp:posOffset>
                </wp:positionH>
                <wp:positionV relativeFrom="paragraph">
                  <wp:posOffset>-190813</wp:posOffset>
                </wp:positionV>
                <wp:extent cx="7172960" cy="1022985"/>
                <wp:effectExtent l="0" t="0" r="27940" b="2476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960" cy="1022985"/>
                        </a:xfrm>
                        <a:prstGeom prst="rect">
                          <a:avLst/>
                        </a:prstGeom>
                        <a:solidFill>
                          <a:srgbClr val="2E309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E37" w:rsidRPr="005E1E37" w:rsidRDefault="005E1E37" w:rsidP="00CF7DA6">
                            <w:pPr>
                              <w:spacing w:after="0"/>
                              <w:ind w:left="284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644A06" w:rsidRDefault="00644A06" w:rsidP="00CF7DA6">
                            <w:pPr>
                              <w:spacing w:after="0"/>
                              <w:ind w:left="284"/>
                              <w:rPr>
                                <w:rFonts w:ascii="Arial" w:hAnsi="Arial" w:cs="Arial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</w:rPr>
                              <w:t>Prezentační výstavy škol</w:t>
                            </w:r>
                          </w:p>
                          <w:p w:rsidR="00644A06" w:rsidRPr="004F06B1" w:rsidRDefault="00644A06" w:rsidP="00CF7DA6">
                            <w:pPr>
                              <w:spacing w:after="0"/>
                              <w:ind w:left="284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B464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48.75pt;margin-top:-15pt;width:564.8pt;height:80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" fillcolor="#2e3092">
                <v:textbox>
                  <w:txbxContent>
                    <w:p w:rsidR="005E1E37" w:rsidRPr="005E1E37" w:rsidRDefault="005E1E37" w:rsidP="00CF7DA6">
                      <w:pPr>
                        <w:spacing w:after="0"/>
                        <w:ind w:left="284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644A06" w:rsidRDefault="00644A06" w:rsidP="00CF7DA6">
                      <w:pPr>
                        <w:spacing w:after="0"/>
                        <w:ind w:left="284"/>
                        <w:rPr>
                          <w:rFonts w:ascii="Arial" w:hAnsi="Arial" w:cs="Arial"/>
                          <w:b/>
                          <w:sz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</w:rPr>
                        <w:t>Prezentační výstavy škol</w:t>
                      </w:r>
                    </w:p>
                    <w:p w:rsidR="00644A06" w:rsidRPr="004F06B1" w:rsidRDefault="00644A06" w:rsidP="00CF7DA6">
                      <w:pPr>
                        <w:spacing w:after="0"/>
                        <w:ind w:left="284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3DA9" w:rsidRPr="00EC3DA9">
        <w:rPr>
          <w:rFonts w:ascii="Arial-BoldMT" w:hAnsi="Arial-BoldMT" w:cs="Arial-BoldMT"/>
          <w:b/>
          <w:bCs/>
          <w:color w:val="C0504D"/>
          <w:sz w:val="72"/>
          <w:szCs w:val="72"/>
        </w:rPr>
        <w:t xml:space="preserve"> </w:t>
      </w:r>
      <w:r w:rsidR="00EC3DA9">
        <w:rPr>
          <w:rFonts w:ascii="Arial-BoldMT" w:hAnsi="Arial-BoldMT" w:cs="Arial-BoldMT"/>
          <w:b/>
          <w:bCs/>
          <w:color w:val="FFFFFF"/>
          <w:sz w:val="72"/>
          <w:szCs w:val="72"/>
        </w:rPr>
        <w:t>ŘEM</w:t>
      </w:r>
    </w:p>
    <w:p w:rsidR="00AA1EB7" w:rsidRDefault="00CD28A0" w:rsidP="00313218">
      <w:pPr>
        <w:rPr>
          <w:noProof/>
          <w:lang w:eastAsia="cs-CZ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728384" behindDoc="0" locked="0" layoutInCell="1" allowOverlap="1" wp14:anchorId="191B4DBF" wp14:editId="478253A8">
            <wp:simplePos x="0" y="0"/>
            <wp:positionH relativeFrom="column">
              <wp:posOffset>5454061</wp:posOffset>
            </wp:positionH>
            <wp:positionV relativeFrom="paragraph">
              <wp:posOffset>-19884</wp:posOffset>
            </wp:positionV>
            <wp:extent cx="1091821" cy="1091821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363" cy="109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-BoldMT" w:hAnsi="Arial-BoldMT" w:cs="Arial-BoldMT"/>
          <w:b/>
          <w:bCs/>
          <w:noProof/>
          <w:color w:val="C0504D"/>
          <w:sz w:val="72"/>
          <w:szCs w:val="72"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31E6217" wp14:editId="7FA5DCFA">
                <wp:simplePos x="0" y="0"/>
                <wp:positionH relativeFrom="column">
                  <wp:posOffset>-614993</wp:posOffset>
                </wp:positionH>
                <wp:positionV relativeFrom="paragraph">
                  <wp:posOffset>-233680</wp:posOffset>
                </wp:positionV>
                <wp:extent cx="7715885" cy="4667250"/>
                <wp:effectExtent l="0" t="0" r="0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885" cy="466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E309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75F" w:rsidRDefault="00DC475F" w:rsidP="00DC475F">
                            <w:pPr>
                              <w:pStyle w:val="Normlnweb"/>
                              <w:shd w:val="clear" w:color="auto" w:fill="FFFFFF"/>
                              <w:spacing w:before="0" w:beforeAutospacing="0" w:after="0" w:afterAutospacing="0"/>
                              <w:ind w:left="-851"/>
                              <w:rPr>
                                <w:rFonts w:ascii="Arial" w:eastAsia="Calibri" w:hAnsi="Arial" w:cs="Arial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644A06">
                              <w:rPr>
                                <w:rFonts w:ascii="Arial" w:eastAsia="Calibri" w:hAnsi="Arial" w:cs="Arial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Přehlídka středních škol, VOŠ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a SŠ technická, </w:t>
                            </w:r>
                            <w:r w:rsidRPr="00644A06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F077B"/>
                                <w:sz w:val="28"/>
                                <w:szCs w:val="28"/>
                                <w:lang w:eastAsia="en-US"/>
                              </w:rPr>
                              <w:t>Česká Třebová</w:t>
                            </w:r>
                          </w:p>
                          <w:p w:rsidR="00DC475F" w:rsidRPr="00644A06" w:rsidRDefault="008C4D10" w:rsidP="00DC475F">
                            <w:pPr>
                              <w:pStyle w:val="Normlnweb"/>
                              <w:shd w:val="clear" w:color="auto" w:fill="FFFFFF"/>
                              <w:spacing w:before="0" w:beforeAutospacing="0" w:after="0" w:afterAutospacing="0"/>
                              <w:ind w:left="-851"/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9</w:t>
                            </w:r>
                            <w:r w:rsidR="00DC475F" w:rsidRPr="00644A06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. 10. 201</w:t>
                            </w:r>
                            <w:r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9</w:t>
                            </w:r>
                            <w:r w:rsidR="00DC475F" w:rsidRPr="00644A06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 12</w:t>
                            </w:r>
                            <w:r w:rsidR="00374A5D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="00DC475F" w:rsidRPr="00644A06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-</w:t>
                            </w:r>
                            <w:r w:rsidR="00374A5D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="00DC475F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17 hod, 1</w:t>
                            </w:r>
                            <w:r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0</w:t>
                            </w:r>
                            <w:r w:rsidR="00DC475F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. 10. 201</w:t>
                            </w:r>
                            <w:r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9</w:t>
                            </w:r>
                            <w:r w:rsidR="00DC475F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 </w:t>
                            </w:r>
                            <w:r w:rsidR="00DC475F" w:rsidRPr="00644A06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8</w:t>
                            </w:r>
                            <w:r w:rsidR="00374A5D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="00DC475F" w:rsidRPr="00644A06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-</w:t>
                            </w:r>
                            <w:r w:rsidR="00374A5D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="00DC475F" w:rsidRPr="00644A06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17 hod</w:t>
                            </w:r>
                          </w:p>
                          <w:p w:rsidR="00644A06" w:rsidRPr="00644A06" w:rsidRDefault="00644A06" w:rsidP="003E6C66">
                            <w:pPr>
                              <w:pStyle w:val="Normlnweb"/>
                              <w:shd w:val="clear" w:color="auto" w:fill="FFFFFF"/>
                              <w:spacing w:before="0" w:beforeAutospacing="0" w:after="0" w:afterAutospacing="0"/>
                              <w:ind w:left="-851"/>
                              <w:rPr>
                                <w:rFonts w:ascii="Arial" w:eastAsia="Calibri" w:hAnsi="Arial" w:cs="Arial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644A06" w:rsidRDefault="00644A06" w:rsidP="003E6C66">
                            <w:pPr>
                              <w:pStyle w:val="Normlnweb"/>
                              <w:shd w:val="clear" w:color="auto" w:fill="FFFFFF"/>
                              <w:spacing w:before="0" w:beforeAutospacing="0" w:after="0" w:afterAutospacing="0"/>
                              <w:ind w:left="-851"/>
                              <w:rPr>
                                <w:rFonts w:ascii="Arial" w:eastAsia="Calibri" w:hAnsi="Arial" w:cs="Arial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644A06">
                              <w:rPr>
                                <w:rFonts w:ascii="Arial" w:eastAsia="Calibri" w:hAnsi="Arial" w:cs="Arial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Přehlídka středních škol, Multifunkční centrum Fabrika, </w:t>
                            </w:r>
                            <w:r w:rsidRPr="00644A06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F077B"/>
                                <w:sz w:val="28"/>
                                <w:szCs w:val="28"/>
                                <w:lang w:eastAsia="en-US"/>
                              </w:rPr>
                              <w:t>Svitavy</w:t>
                            </w:r>
                          </w:p>
                          <w:p w:rsidR="00644A06" w:rsidRPr="00644A06" w:rsidRDefault="00644A06" w:rsidP="003E6C66">
                            <w:pPr>
                              <w:pStyle w:val="Normlnweb"/>
                              <w:shd w:val="clear" w:color="auto" w:fill="FFFFFF"/>
                              <w:spacing w:before="0" w:beforeAutospacing="0" w:after="0" w:afterAutospacing="0"/>
                              <w:ind w:left="-851"/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644A06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1</w:t>
                            </w:r>
                            <w:r w:rsidR="008C4D10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7</w:t>
                            </w:r>
                            <w:r w:rsidRPr="00644A06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. 10. 201</w:t>
                            </w:r>
                            <w:r w:rsidR="008C4D10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9</w:t>
                            </w:r>
                            <w:r w:rsidRPr="00644A06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9</w:t>
                            </w:r>
                            <w:r w:rsidR="00374A5D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644A06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-</w:t>
                            </w:r>
                            <w:r w:rsidR="00374A5D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644A06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17 hod</w:t>
                            </w:r>
                          </w:p>
                          <w:p w:rsidR="00644A06" w:rsidRPr="00644A06" w:rsidRDefault="00644A06" w:rsidP="003E6C66">
                            <w:pPr>
                              <w:pStyle w:val="Normlnweb"/>
                              <w:shd w:val="clear" w:color="auto" w:fill="FFFFFF"/>
                              <w:spacing w:before="0" w:beforeAutospacing="0" w:after="0" w:afterAutospacing="0"/>
                              <w:ind w:left="-851"/>
                              <w:rPr>
                                <w:rFonts w:ascii="Arial" w:eastAsia="Calibri" w:hAnsi="Arial" w:cs="Arial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DC475F" w:rsidRPr="00644A06" w:rsidRDefault="00DC475F" w:rsidP="00DC475F">
                            <w:pPr>
                              <w:pStyle w:val="Normlnweb"/>
                              <w:shd w:val="clear" w:color="auto" w:fill="FFFFFF"/>
                              <w:spacing w:before="0" w:beforeAutospacing="0" w:after="0" w:afterAutospacing="0"/>
                              <w:ind w:left="-851"/>
                              <w:rPr>
                                <w:rFonts w:ascii="Arial" w:eastAsia="Calibri" w:hAnsi="Arial" w:cs="Arial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644A06">
                              <w:rPr>
                                <w:rFonts w:ascii="Arial" w:eastAsia="Calibri" w:hAnsi="Arial" w:cs="Arial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Přehlídka středních škol, Velký sál Muzea </w:t>
                            </w:r>
                            <w:r w:rsidRPr="00644A06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F077B"/>
                                <w:sz w:val="28"/>
                                <w:szCs w:val="28"/>
                                <w:lang w:eastAsia="en-US"/>
                              </w:rPr>
                              <w:t>Chrudim</w:t>
                            </w:r>
                          </w:p>
                          <w:p w:rsidR="00DC475F" w:rsidRPr="00644A06" w:rsidRDefault="00DC475F" w:rsidP="00DC475F">
                            <w:pPr>
                              <w:pStyle w:val="Normlnweb"/>
                              <w:shd w:val="clear" w:color="auto" w:fill="FFFFFF"/>
                              <w:spacing w:before="0" w:beforeAutospacing="0" w:after="0" w:afterAutospacing="0"/>
                              <w:ind w:left="-851"/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644A06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2</w:t>
                            </w:r>
                            <w:r w:rsidR="008C4D10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4</w:t>
                            </w:r>
                            <w:r w:rsidRPr="00644A06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. 10. 201</w:t>
                            </w:r>
                            <w:r w:rsidR="008C4D10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9</w:t>
                            </w:r>
                            <w:r w:rsidRPr="00644A06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8 - 17 hod</w:t>
                            </w:r>
                          </w:p>
                          <w:p w:rsidR="00644A06" w:rsidRDefault="00644A06" w:rsidP="003E6C66">
                            <w:pPr>
                              <w:pStyle w:val="Normlnweb"/>
                              <w:shd w:val="clear" w:color="auto" w:fill="FFFFFF"/>
                              <w:spacing w:before="0" w:beforeAutospacing="0" w:after="0" w:afterAutospacing="0"/>
                              <w:ind w:left="-851"/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DC475F" w:rsidRPr="00644A06" w:rsidRDefault="00D61EE7" w:rsidP="00DC475F">
                            <w:pPr>
                              <w:pStyle w:val="Normlnweb"/>
                              <w:shd w:val="clear" w:color="auto" w:fill="FFFFFF"/>
                              <w:spacing w:before="0" w:beforeAutospacing="0" w:after="0" w:afterAutospacing="0"/>
                              <w:ind w:left="-851"/>
                              <w:rPr>
                                <w:rFonts w:ascii="Arial" w:eastAsia="Calibri" w:hAnsi="Arial" w:cs="Arial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V</w:t>
                            </w:r>
                            <w:r w:rsidR="00DC475F" w:rsidRPr="00644A06">
                              <w:rPr>
                                <w:rFonts w:ascii="Arial" w:eastAsia="Calibri" w:hAnsi="Arial" w:cs="Arial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ýchodočeská výstava škol a vzdělávání SCHOLA BOHEMIA, </w:t>
                            </w:r>
                            <w:proofErr w:type="spellStart"/>
                            <w:r w:rsidR="00DC475F" w:rsidRPr="00644A06">
                              <w:rPr>
                                <w:rFonts w:ascii="Arial" w:eastAsia="Calibri" w:hAnsi="Arial" w:cs="Arial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Ideon</w:t>
                            </w:r>
                            <w:proofErr w:type="spellEnd"/>
                            <w:r w:rsidR="00DC475F" w:rsidRPr="00644A06">
                              <w:rPr>
                                <w:rFonts w:ascii="Arial" w:eastAsia="Calibri" w:hAnsi="Arial" w:cs="Arial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="00DC475F" w:rsidRPr="00644A06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F077B"/>
                                <w:sz w:val="28"/>
                                <w:szCs w:val="28"/>
                                <w:lang w:eastAsia="en-US"/>
                              </w:rPr>
                              <w:t>Pardubice</w:t>
                            </w:r>
                            <w:r w:rsidR="00DC475F" w:rsidRPr="00644A06">
                              <w:rPr>
                                <w:rFonts w:ascii="Arial" w:eastAsia="Calibri" w:hAnsi="Arial" w:cs="Arial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</w:p>
                          <w:p w:rsidR="00DC475F" w:rsidRPr="00644A06" w:rsidRDefault="008C4D10" w:rsidP="00DC475F">
                            <w:pPr>
                              <w:pStyle w:val="Normlnweb"/>
                              <w:shd w:val="clear" w:color="auto" w:fill="FFFFFF"/>
                              <w:spacing w:before="0" w:beforeAutospacing="0" w:after="0" w:afterAutospacing="0"/>
                              <w:ind w:left="-851"/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1</w:t>
                            </w:r>
                            <w:r w:rsidR="00DC475F" w:rsidRPr="00644A06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. 11. 201</w:t>
                            </w:r>
                            <w:r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9</w:t>
                            </w:r>
                            <w:r w:rsidR="00DC475F" w:rsidRPr="00644A06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8</w:t>
                            </w:r>
                            <w:r w:rsidR="00374A5D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="00DC475F" w:rsidRPr="00644A06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–</w:t>
                            </w:r>
                            <w:r w:rsidR="00374A5D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="00DC475F" w:rsidRPr="00644A06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18 hod, </w:t>
                            </w:r>
                            <w:r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2</w:t>
                            </w:r>
                            <w:r w:rsidR="00DC475F" w:rsidRPr="00644A06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. 11. 201</w:t>
                            </w:r>
                            <w:r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9</w:t>
                            </w:r>
                            <w:r w:rsidR="00DC475F" w:rsidRPr="00644A06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8</w:t>
                            </w:r>
                            <w:r w:rsidR="00374A5D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="00DC475F" w:rsidRPr="00644A06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–</w:t>
                            </w:r>
                            <w:r w:rsidR="00374A5D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="00DC475F" w:rsidRPr="00644A06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12 hod</w:t>
                            </w:r>
                          </w:p>
                          <w:p w:rsidR="00DC475F" w:rsidRDefault="00DC475F" w:rsidP="003E6C66">
                            <w:pPr>
                              <w:pStyle w:val="Normlnweb"/>
                              <w:shd w:val="clear" w:color="auto" w:fill="FFFFFF"/>
                              <w:spacing w:before="0" w:beforeAutospacing="0" w:after="0" w:afterAutospacing="0"/>
                              <w:ind w:left="-851"/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DC475F" w:rsidRPr="00644A06" w:rsidRDefault="00D61EE7" w:rsidP="00DC475F">
                            <w:pPr>
                              <w:pStyle w:val="Normlnweb"/>
                              <w:shd w:val="clear" w:color="auto" w:fill="FFFFFF"/>
                              <w:spacing w:before="0" w:beforeAutospacing="0" w:after="0" w:afterAutospacing="0"/>
                              <w:ind w:left="-851"/>
                              <w:rPr>
                                <w:rFonts w:ascii="Arial" w:eastAsia="Calibri" w:hAnsi="Arial" w:cs="Arial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Š</w:t>
                            </w:r>
                            <w:r w:rsidR="00DC475F" w:rsidRPr="00644A06">
                              <w:rPr>
                                <w:rFonts w:ascii="Arial" w:eastAsia="Calibri" w:hAnsi="Arial" w:cs="Arial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kolská výstava odborných učilišť a praktických škol VÝCHODOČESKÉHO REGIONU, Ú</w:t>
                            </w:r>
                            <w:r w:rsidR="001860B3">
                              <w:rPr>
                                <w:rFonts w:ascii="Arial" w:eastAsia="Calibri" w:hAnsi="Arial" w:cs="Arial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řad práce </w:t>
                            </w:r>
                            <w:r w:rsidR="00DC475F" w:rsidRPr="00644A06">
                              <w:rPr>
                                <w:rFonts w:ascii="Arial" w:eastAsia="Calibri" w:hAnsi="Arial" w:cs="Arial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ČR, </w:t>
                            </w:r>
                            <w:r w:rsidR="00DC475F" w:rsidRPr="00644A06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F077B"/>
                                <w:sz w:val="28"/>
                                <w:szCs w:val="28"/>
                                <w:lang w:eastAsia="en-US"/>
                              </w:rPr>
                              <w:t>Pardubice</w:t>
                            </w:r>
                          </w:p>
                          <w:p w:rsidR="00D61EE7" w:rsidRDefault="008C4D10" w:rsidP="00D61EE7">
                            <w:pPr>
                              <w:pStyle w:val="Normlnweb"/>
                              <w:shd w:val="clear" w:color="auto" w:fill="FFFFFF"/>
                              <w:spacing w:before="0" w:beforeAutospacing="0" w:after="0" w:afterAutospacing="0"/>
                              <w:ind w:left="-851"/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8</w:t>
                            </w:r>
                            <w:r w:rsidR="00DC475F" w:rsidRPr="00644A06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. 11. 201</w:t>
                            </w:r>
                            <w:r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9</w:t>
                            </w:r>
                            <w:r w:rsidR="00374A5D"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8 – 16 hod</w:t>
                            </w:r>
                          </w:p>
                          <w:p w:rsidR="00D61EE7" w:rsidRDefault="00D61EE7" w:rsidP="00D61EE7">
                            <w:pPr>
                              <w:pStyle w:val="Normlnweb"/>
                              <w:shd w:val="clear" w:color="auto" w:fill="FFFFFF"/>
                              <w:spacing w:before="0" w:beforeAutospacing="0" w:after="0" w:afterAutospacing="0"/>
                              <w:ind w:left="-851"/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D61EE7" w:rsidRDefault="00D61EE7" w:rsidP="00D61EE7">
                            <w:pPr>
                              <w:pStyle w:val="Normlnweb"/>
                              <w:shd w:val="clear" w:color="auto" w:fill="FFFFFF"/>
                              <w:spacing w:before="0" w:beforeAutospacing="0" w:after="0" w:afterAutospacing="0"/>
                              <w:ind w:left="-851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F077B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724C6D">
                              <w:rPr>
                                <w:rFonts w:ascii="Arial" w:eastAsia="Calibri" w:hAnsi="Arial" w:cs="Arial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Prezentace středních škol a zaměstnavatelů 2018, </w:t>
                            </w:r>
                            <w:proofErr w:type="spellStart"/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Aldis</w:t>
                            </w:r>
                            <w:proofErr w:type="spellEnd"/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724C6D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F077B"/>
                                <w:sz w:val="28"/>
                                <w:szCs w:val="28"/>
                                <w:lang w:eastAsia="en-US"/>
                              </w:rPr>
                              <w:t>Hradec Králové</w:t>
                            </w:r>
                          </w:p>
                          <w:p w:rsidR="00D61EE7" w:rsidRPr="00D61EE7" w:rsidRDefault="00D61EE7" w:rsidP="00D61EE7">
                            <w:pPr>
                              <w:pStyle w:val="Normlnweb"/>
                              <w:shd w:val="clear" w:color="auto" w:fill="FFFFFF"/>
                              <w:spacing w:before="0" w:beforeAutospacing="0" w:after="0" w:afterAutospacing="0"/>
                              <w:ind w:left="-851"/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724C6D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eastAsia="en-US"/>
                              </w:rPr>
                              <w:t>1</w:t>
                            </w:r>
                            <w:r w:rsidR="008C4D10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eastAsia="en-US"/>
                              </w:rPr>
                              <w:t>5</w:t>
                            </w:r>
                            <w:r w:rsidRPr="00724C6D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eastAsia="en-US"/>
                              </w:rPr>
                              <w:t xml:space="preserve">. 11. </w:t>
                            </w:r>
                            <w:r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eastAsia="en-US"/>
                              </w:rPr>
                              <w:t>201</w:t>
                            </w:r>
                            <w:r w:rsidR="008C4D10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eastAsia="en-US"/>
                              </w:rPr>
                              <w:t>9</w:t>
                            </w:r>
                            <w:r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eastAsia="en-US"/>
                              </w:rPr>
                              <w:t xml:space="preserve"> 9 – 18 hod, </w:t>
                            </w:r>
                            <w:r w:rsidRPr="00724C6D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eastAsia="en-US"/>
                              </w:rPr>
                              <w:t>1</w:t>
                            </w:r>
                            <w:r w:rsidR="008C4D10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eastAsia="en-US"/>
                              </w:rPr>
                              <w:t>6</w:t>
                            </w:r>
                            <w:r w:rsidRPr="00724C6D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eastAsia="en-US"/>
                              </w:rPr>
                              <w:t>. 11.</w:t>
                            </w:r>
                            <w:r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eastAsia="en-US"/>
                              </w:rPr>
                              <w:t xml:space="preserve"> 201</w:t>
                            </w:r>
                            <w:r w:rsidR="008C4D10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eastAsia="en-US"/>
                              </w:rPr>
                              <w:t>9</w:t>
                            </w:r>
                            <w:r w:rsidRPr="00724C6D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eastAsia="en-US"/>
                              </w:rPr>
                              <w:t xml:space="preserve"> 8 – 12</w:t>
                            </w:r>
                            <w:r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  <w:lang w:eastAsia="en-US"/>
                              </w:rPr>
                              <w:t xml:space="preserve"> hod</w:t>
                            </w:r>
                          </w:p>
                          <w:p w:rsidR="00D61EE7" w:rsidRPr="00644A06" w:rsidRDefault="00D61EE7" w:rsidP="00DC475F">
                            <w:pPr>
                              <w:pStyle w:val="Normlnweb"/>
                              <w:shd w:val="clear" w:color="auto" w:fill="FFFFFF"/>
                              <w:spacing w:before="0" w:beforeAutospacing="0" w:after="0" w:afterAutospacing="0"/>
                              <w:ind w:left="-851"/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DC475F" w:rsidRPr="00644A06" w:rsidRDefault="00DC475F" w:rsidP="003E6C66">
                            <w:pPr>
                              <w:pStyle w:val="Normlnweb"/>
                              <w:shd w:val="clear" w:color="auto" w:fill="FFFFFF"/>
                              <w:spacing w:before="0" w:beforeAutospacing="0" w:after="0" w:afterAutospacing="0"/>
                              <w:ind w:left="-851"/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576000" tIns="298800" rIns="57600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E6217" id="Text Box 7" o:spid="_x0000_s1027" type="#_x0000_t202" style="position:absolute;margin-left:-48.4pt;margin-top:-18.4pt;width:607.55pt;height:36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" filled="f" fillcolor="#2e3092" stroked="f">
                <v:textbox inset="16mm,8.3mm,16mm">
                  <w:txbxContent>
                    <w:p w:rsidR="00DC475F" w:rsidRDefault="00DC475F" w:rsidP="00DC475F">
                      <w:pPr>
                        <w:pStyle w:val="Normlnweb"/>
                        <w:shd w:val="clear" w:color="auto" w:fill="FFFFFF"/>
                        <w:spacing w:before="0" w:beforeAutospacing="0" w:after="0" w:afterAutospacing="0"/>
                        <w:ind w:left="-851"/>
                        <w:rPr>
                          <w:rFonts w:ascii="Arial" w:eastAsia="Calibri" w:hAnsi="Arial" w:cs="Arial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644A06">
                        <w:rPr>
                          <w:rFonts w:ascii="Arial" w:eastAsia="Calibri" w:hAnsi="Arial" w:cs="Arial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Přehlídka středních škol, VOŠ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 xml:space="preserve"> a SŠ technická, </w:t>
                      </w:r>
                      <w:r w:rsidRPr="00644A06">
                        <w:rPr>
                          <w:rFonts w:ascii="Arial" w:eastAsia="Calibri" w:hAnsi="Arial" w:cs="Arial"/>
                          <w:b/>
                          <w:bCs/>
                          <w:color w:val="0F077B"/>
                          <w:sz w:val="28"/>
                          <w:szCs w:val="28"/>
                          <w:lang w:eastAsia="en-US"/>
                        </w:rPr>
                        <w:t>Česká Třebová</w:t>
                      </w:r>
                    </w:p>
                    <w:p w:rsidR="00DC475F" w:rsidRPr="00644A06" w:rsidRDefault="008C4D10" w:rsidP="00DC475F">
                      <w:pPr>
                        <w:pStyle w:val="Normlnweb"/>
                        <w:shd w:val="clear" w:color="auto" w:fill="FFFFFF"/>
                        <w:spacing w:before="0" w:beforeAutospacing="0" w:after="0" w:afterAutospacing="0"/>
                        <w:ind w:left="-851"/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9</w:t>
                      </w:r>
                      <w:r w:rsidR="00DC475F" w:rsidRPr="00644A06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. 10. 201</w:t>
                      </w:r>
                      <w:r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9</w:t>
                      </w:r>
                      <w:r w:rsidR="00DC475F" w:rsidRPr="00644A06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 12</w:t>
                      </w:r>
                      <w:r w:rsidR="00374A5D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="00DC475F" w:rsidRPr="00644A06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-</w:t>
                      </w:r>
                      <w:r w:rsidR="00374A5D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="00DC475F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17 hod, 1</w:t>
                      </w:r>
                      <w:r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0</w:t>
                      </w:r>
                      <w:r w:rsidR="00DC475F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. 10. 201</w:t>
                      </w:r>
                      <w:r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9</w:t>
                      </w:r>
                      <w:r w:rsidR="00DC475F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 </w:t>
                      </w:r>
                      <w:r w:rsidR="00DC475F" w:rsidRPr="00644A06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8</w:t>
                      </w:r>
                      <w:r w:rsidR="00374A5D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="00DC475F" w:rsidRPr="00644A06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-</w:t>
                      </w:r>
                      <w:r w:rsidR="00374A5D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="00DC475F" w:rsidRPr="00644A06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17 hod</w:t>
                      </w:r>
                    </w:p>
                    <w:p w:rsidR="00644A06" w:rsidRPr="00644A06" w:rsidRDefault="00644A06" w:rsidP="003E6C66">
                      <w:pPr>
                        <w:pStyle w:val="Normlnweb"/>
                        <w:shd w:val="clear" w:color="auto" w:fill="FFFFFF"/>
                        <w:spacing w:before="0" w:beforeAutospacing="0" w:after="0" w:afterAutospacing="0"/>
                        <w:ind w:left="-851"/>
                        <w:rPr>
                          <w:rFonts w:ascii="Arial" w:eastAsia="Calibri" w:hAnsi="Arial" w:cs="Arial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</w:p>
                    <w:p w:rsidR="00644A06" w:rsidRDefault="00644A06" w:rsidP="003E6C66">
                      <w:pPr>
                        <w:pStyle w:val="Normlnweb"/>
                        <w:shd w:val="clear" w:color="auto" w:fill="FFFFFF"/>
                        <w:spacing w:before="0" w:beforeAutospacing="0" w:after="0" w:afterAutospacing="0"/>
                        <w:ind w:left="-851"/>
                        <w:rPr>
                          <w:rFonts w:ascii="Arial" w:eastAsia="Calibri" w:hAnsi="Arial" w:cs="Arial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644A06">
                        <w:rPr>
                          <w:rFonts w:ascii="Arial" w:eastAsia="Calibri" w:hAnsi="Arial" w:cs="Arial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 xml:space="preserve">Přehlídka středních škol, Multifunkční centrum Fabrika, </w:t>
                      </w:r>
                      <w:r w:rsidRPr="00644A06">
                        <w:rPr>
                          <w:rFonts w:ascii="Arial" w:eastAsia="Calibri" w:hAnsi="Arial" w:cs="Arial"/>
                          <w:b/>
                          <w:bCs/>
                          <w:color w:val="0F077B"/>
                          <w:sz w:val="28"/>
                          <w:szCs w:val="28"/>
                          <w:lang w:eastAsia="en-US"/>
                        </w:rPr>
                        <w:t>Svitavy</w:t>
                      </w:r>
                    </w:p>
                    <w:p w:rsidR="00644A06" w:rsidRPr="00644A06" w:rsidRDefault="00644A06" w:rsidP="003E6C66">
                      <w:pPr>
                        <w:pStyle w:val="Normlnweb"/>
                        <w:shd w:val="clear" w:color="auto" w:fill="FFFFFF"/>
                        <w:spacing w:before="0" w:beforeAutospacing="0" w:after="0" w:afterAutospacing="0"/>
                        <w:ind w:left="-851"/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644A06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1</w:t>
                      </w:r>
                      <w:r w:rsidR="008C4D10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7</w:t>
                      </w:r>
                      <w:r w:rsidRPr="00644A06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. 10. 201</w:t>
                      </w:r>
                      <w:r w:rsidR="008C4D10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9</w:t>
                      </w:r>
                      <w:r w:rsidRPr="00644A06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 xml:space="preserve"> 9</w:t>
                      </w:r>
                      <w:r w:rsidR="00374A5D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Pr="00644A06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-</w:t>
                      </w:r>
                      <w:r w:rsidR="00374A5D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Pr="00644A06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17 hod</w:t>
                      </w:r>
                    </w:p>
                    <w:p w:rsidR="00644A06" w:rsidRPr="00644A06" w:rsidRDefault="00644A06" w:rsidP="003E6C66">
                      <w:pPr>
                        <w:pStyle w:val="Normlnweb"/>
                        <w:shd w:val="clear" w:color="auto" w:fill="FFFFFF"/>
                        <w:spacing w:before="0" w:beforeAutospacing="0" w:after="0" w:afterAutospacing="0"/>
                        <w:ind w:left="-851"/>
                        <w:rPr>
                          <w:rFonts w:ascii="Arial" w:eastAsia="Calibri" w:hAnsi="Arial" w:cs="Arial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</w:p>
                    <w:p w:rsidR="00DC475F" w:rsidRPr="00644A06" w:rsidRDefault="00DC475F" w:rsidP="00DC475F">
                      <w:pPr>
                        <w:pStyle w:val="Normlnweb"/>
                        <w:shd w:val="clear" w:color="auto" w:fill="FFFFFF"/>
                        <w:spacing w:before="0" w:beforeAutospacing="0" w:after="0" w:afterAutospacing="0"/>
                        <w:ind w:left="-851"/>
                        <w:rPr>
                          <w:rFonts w:ascii="Arial" w:eastAsia="Calibri" w:hAnsi="Arial" w:cs="Arial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644A06">
                        <w:rPr>
                          <w:rFonts w:ascii="Arial" w:eastAsia="Calibri" w:hAnsi="Arial" w:cs="Arial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 xml:space="preserve">Přehlídka středních škol, Velký sál Muzea </w:t>
                      </w:r>
                      <w:r w:rsidRPr="00644A06">
                        <w:rPr>
                          <w:rFonts w:ascii="Arial" w:eastAsia="Calibri" w:hAnsi="Arial" w:cs="Arial"/>
                          <w:b/>
                          <w:bCs/>
                          <w:color w:val="0F077B"/>
                          <w:sz w:val="28"/>
                          <w:szCs w:val="28"/>
                          <w:lang w:eastAsia="en-US"/>
                        </w:rPr>
                        <w:t>Chrudim</w:t>
                      </w:r>
                    </w:p>
                    <w:p w:rsidR="00DC475F" w:rsidRPr="00644A06" w:rsidRDefault="00DC475F" w:rsidP="00DC475F">
                      <w:pPr>
                        <w:pStyle w:val="Normlnweb"/>
                        <w:shd w:val="clear" w:color="auto" w:fill="FFFFFF"/>
                        <w:spacing w:before="0" w:beforeAutospacing="0" w:after="0" w:afterAutospacing="0"/>
                        <w:ind w:left="-851"/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644A06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2</w:t>
                      </w:r>
                      <w:r w:rsidR="008C4D10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4</w:t>
                      </w:r>
                      <w:r w:rsidRPr="00644A06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. 10. 201</w:t>
                      </w:r>
                      <w:r w:rsidR="008C4D10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9</w:t>
                      </w:r>
                      <w:r w:rsidRPr="00644A06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 xml:space="preserve"> 8 - 17 hod</w:t>
                      </w:r>
                    </w:p>
                    <w:p w:rsidR="00644A06" w:rsidRDefault="00644A06" w:rsidP="003E6C66">
                      <w:pPr>
                        <w:pStyle w:val="Normlnweb"/>
                        <w:shd w:val="clear" w:color="auto" w:fill="FFFFFF"/>
                        <w:spacing w:before="0" w:beforeAutospacing="0" w:after="0" w:afterAutospacing="0"/>
                        <w:ind w:left="-851"/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</w:pPr>
                    </w:p>
                    <w:p w:rsidR="00DC475F" w:rsidRPr="00644A06" w:rsidRDefault="00D61EE7" w:rsidP="00DC475F">
                      <w:pPr>
                        <w:pStyle w:val="Normlnweb"/>
                        <w:shd w:val="clear" w:color="auto" w:fill="FFFFFF"/>
                        <w:spacing w:before="0" w:beforeAutospacing="0" w:after="0" w:afterAutospacing="0"/>
                        <w:ind w:left="-851"/>
                        <w:rPr>
                          <w:rFonts w:ascii="Arial" w:eastAsia="Calibri" w:hAnsi="Arial" w:cs="Arial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Arial" w:eastAsia="Calibri" w:hAnsi="Arial" w:cs="Arial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V</w:t>
                      </w:r>
                      <w:r w:rsidR="00DC475F" w:rsidRPr="00644A06">
                        <w:rPr>
                          <w:rFonts w:ascii="Arial" w:eastAsia="Calibri" w:hAnsi="Arial" w:cs="Arial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 xml:space="preserve">ýchodočeská výstava škol a vzdělávání SCHOLA BOHEMIA, </w:t>
                      </w:r>
                      <w:proofErr w:type="spellStart"/>
                      <w:r w:rsidR="00DC475F" w:rsidRPr="00644A06">
                        <w:rPr>
                          <w:rFonts w:ascii="Arial" w:eastAsia="Calibri" w:hAnsi="Arial" w:cs="Arial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Ideon</w:t>
                      </w:r>
                      <w:proofErr w:type="spellEnd"/>
                      <w:r w:rsidR="00DC475F" w:rsidRPr="00644A06">
                        <w:rPr>
                          <w:rFonts w:ascii="Arial" w:eastAsia="Calibri" w:hAnsi="Arial" w:cs="Arial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="00DC475F" w:rsidRPr="00644A06">
                        <w:rPr>
                          <w:rFonts w:ascii="Arial" w:eastAsia="Calibri" w:hAnsi="Arial" w:cs="Arial"/>
                          <w:b/>
                          <w:bCs/>
                          <w:color w:val="0F077B"/>
                          <w:sz w:val="28"/>
                          <w:szCs w:val="28"/>
                          <w:lang w:eastAsia="en-US"/>
                        </w:rPr>
                        <w:t>Pardubice</w:t>
                      </w:r>
                      <w:r w:rsidR="00DC475F" w:rsidRPr="00644A06">
                        <w:rPr>
                          <w:rFonts w:ascii="Arial" w:eastAsia="Calibri" w:hAnsi="Arial" w:cs="Arial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</w:p>
                    <w:p w:rsidR="00DC475F" w:rsidRPr="00644A06" w:rsidRDefault="008C4D10" w:rsidP="00DC475F">
                      <w:pPr>
                        <w:pStyle w:val="Normlnweb"/>
                        <w:shd w:val="clear" w:color="auto" w:fill="FFFFFF"/>
                        <w:spacing w:before="0" w:beforeAutospacing="0" w:after="0" w:afterAutospacing="0"/>
                        <w:ind w:left="-851"/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1</w:t>
                      </w:r>
                      <w:r w:rsidR="00DC475F" w:rsidRPr="00644A06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. 11. 201</w:t>
                      </w:r>
                      <w:r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9</w:t>
                      </w:r>
                      <w:r w:rsidR="00DC475F" w:rsidRPr="00644A06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 xml:space="preserve"> 8</w:t>
                      </w:r>
                      <w:r w:rsidR="00374A5D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="00DC475F" w:rsidRPr="00644A06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–</w:t>
                      </w:r>
                      <w:r w:rsidR="00374A5D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="00DC475F" w:rsidRPr="00644A06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 xml:space="preserve">18 hod, </w:t>
                      </w:r>
                      <w:r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2</w:t>
                      </w:r>
                      <w:r w:rsidR="00DC475F" w:rsidRPr="00644A06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. 11. 201</w:t>
                      </w:r>
                      <w:r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9</w:t>
                      </w:r>
                      <w:r w:rsidR="00DC475F" w:rsidRPr="00644A06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 xml:space="preserve"> 8</w:t>
                      </w:r>
                      <w:r w:rsidR="00374A5D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="00DC475F" w:rsidRPr="00644A06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–</w:t>
                      </w:r>
                      <w:r w:rsidR="00374A5D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="00DC475F" w:rsidRPr="00644A06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12 hod</w:t>
                      </w:r>
                    </w:p>
                    <w:p w:rsidR="00DC475F" w:rsidRDefault="00DC475F" w:rsidP="003E6C66">
                      <w:pPr>
                        <w:pStyle w:val="Normlnweb"/>
                        <w:shd w:val="clear" w:color="auto" w:fill="FFFFFF"/>
                        <w:spacing w:before="0" w:beforeAutospacing="0" w:after="0" w:afterAutospacing="0"/>
                        <w:ind w:left="-851"/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</w:pPr>
                    </w:p>
                    <w:p w:rsidR="00DC475F" w:rsidRPr="00644A06" w:rsidRDefault="00D61EE7" w:rsidP="00DC475F">
                      <w:pPr>
                        <w:pStyle w:val="Normlnweb"/>
                        <w:shd w:val="clear" w:color="auto" w:fill="FFFFFF"/>
                        <w:spacing w:before="0" w:beforeAutospacing="0" w:after="0" w:afterAutospacing="0"/>
                        <w:ind w:left="-851"/>
                        <w:rPr>
                          <w:rFonts w:ascii="Arial" w:eastAsia="Calibri" w:hAnsi="Arial" w:cs="Arial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Š</w:t>
                      </w:r>
                      <w:r w:rsidR="00DC475F" w:rsidRPr="00644A06">
                        <w:rPr>
                          <w:rFonts w:ascii="Arial" w:eastAsia="Calibri" w:hAnsi="Arial" w:cs="Arial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kolská výstava odborných učilišť a praktických škol VÝCHODOČESKÉHO REGIONU, Ú</w:t>
                      </w:r>
                      <w:r w:rsidR="001860B3">
                        <w:rPr>
                          <w:rFonts w:ascii="Arial" w:eastAsia="Calibri" w:hAnsi="Arial" w:cs="Arial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 xml:space="preserve">řad práce </w:t>
                      </w:r>
                      <w:r w:rsidR="00DC475F" w:rsidRPr="00644A06">
                        <w:rPr>
                          <w:rFonts w:ascii="Arial" w:eastAsia="Calibri" w:hAnsi="Arial" w:cs="Arial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 xml:space="preserve">ČR, </w:t>
                      </w:r>
                      <w:r w:rsidR="00DC475F" w:rsidRPr="00644A06">
                        <w:rPr>
                          <w:rFonts w:ascii="Arial" w:eastAsia="Calibri" w:hAnsi="Arial" w:cs="Arial"/>
                          <w:b/>
                          <w:bCs/>
                          <w:color w:val="0F077B"/>
                          <w:sz w:val="28"/>
                          <w:szCs w:val="28"/>
                          <w:lang w:eastAsia="en-US"/>
                        </w:rPr>
                        <w:t>Pardubice</w:t>
                      </w:r>
                    </w:p>
                    <w:p w:rsidR="00D61EE7" w:rsidRDefault="008C4D10" w:rsidP="00D61EE7">
                      <w:pPr>
                        <w:pStyle w:val="Normlnweb"/>
                        <w:shd w:val="clear" w:color="auto" w:fill="FFFFFF"/>
                        <w:spacing w:before="0" w:beforeAutospacing="0" w:after="0" w:afterAutospacing="0"/>
                        <w:ind w:left="-851"/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8</w:t>
                      </w:r>
                      <w:r w:rsidR="00DC475F" w:rsidRPr="00644A06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. 11. 201</w:t>
                      </w:r>
                      <w:r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>9</w:t>
                      </w:r>
                      <w:r w:rsidR="00374A5D"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  <w:t xml:space="preserve"> 8 – 16 hod</w:t>
                      </w:r>
                    </w:p>
                    <w:p w:rsidR="00D61EE7" w:rsidRDefault="00D61EE7" w:rsidP="00D61EE7">
                      <w:pPr>
                        <w:pStyle w:val="Normlnweb"/>
                        <w:shd w:val="clear" w:color="auto" w:fill="FFFFFF"/>
                        <w:spacing w:before="0" w:beforeAutospacing="0" w:after="0" w:afterAutospacing="0"/>
                        <w:ind w:left="-851"/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</w:pPr>
                    </w:p>
                    <w:p w:rsidR="00D61EE7" w:rsidRDefault="00D61EE7" w:rsidP="00D61EE7">
                      <w:pPr>
                        <w:pStyle w:val="Normlnweb"/>
                        <w:shd w:val="clear" w:color="auto" w:fill="FFFFFF"/>
                        <w:spacing w:before="0" w:beforeAutospacing="0" w:after="0" w:afterAutospacing="0"/>
                        <w:ind w:left="-851"/>
                        <w:rPr>
                          <w:rFonts w:ascii="Arial" w:eastAsia="Calibri" w:hAnsi="Arial" w:cs="Arial"/>
                          <w:b/>
                          <w:bCs/>
                          <w:color w:val="0F077B"/>
                          <w:sz w:val="28"/>
                          <w:szCs w:val="28"/>
                          <w:lang w:eastAsia="en-US"/>
                        </w:rPr>
                      </w:pPr>
                      <w:r w:rsidRPr="00724C6D">
                        <w:rPr>
                          <w:rFonts w:ascii="Arial" w:eastAsia="Calibri" w:hAnsi="Arial" w:cs="Arial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 xml:space="preserve">Prezentace středních škol a zaměstnavatelů 2018, </w:t>
                      </w:r>
                      <w:proofErr w:type="spellStart"/>
                      <w:r>
                        <w:rPr>
                          <w:rFonts w:ascii="Arial" w:eastAsia="Calibri" w:hAnsi="Arial" w:cs="Arial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Aldis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Pr="00724C6D">
                        <w:rPr>
                          <w:rFonts w:ascii="Arial" w:eastAsia="Calibri" w:hAnsi="Arial" w:cs="Arial"/>
                          <w:b/>
                          <w:bCs/>
                          <w:color w:val="0F077B"/>
                          <w:sz w:val="28"/>
                          <w:szCs w:val="28"/>
                          <w:lang w:eastAsia="en-US"/>
                        </w:rPr>
                        <w:t>Hradec Králové</w:t>
                      </w:r>
                    </w:p>
                    <w:p w:rsidR="00D61EE7" w:rsidRPr="00D61EE7" w:rsidRDefault="00D61EE7" w:rsidP="00D61EE7">
                      <w:pPr>
                        <w:pStyle w:val="Normlnweb"/>
                        <w:shd w:val="clear" w:color="auto" w:fill="FFFFFF"/>
                        <w:spacing w:before="0" w:beforeAutospacing="0" w:after="0" w:afterAutospacing="0"/>
                        <w:ind w:left="-851"/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724C6D">
                        <w:rPr>
                          <w:rFonts w:ascii="Arial" w:eastAsia="Calibri" w:hAnsi="Arial" w:cs="Arial"/>
                          <w:sz w:val="28"/>
                          <w:szCs w:val="28"/>
                          <w:lang w:eastAsia="en-US"/>
                        </w:rPr>
                        <w:t>1</w:t>
                      </w:r>
                      <w:r w:rsidR="008C4D10">
                        <w:rPr>
                          <w:rFonts w:ascii="Arial" w:eastAsia="Calibri" w:hAnsi="Arial" w:cs="Arial"/>
                          <w:sz w:val="28"/>
                          <w:szCs w:val="28"/>
                          <w:lang w:eastAsia="en-US"/>
                        </w:rPr>
                        <w:t>5</w:t>
                      </w:r>
                      <w:r w:rsidRPr="00724C6D">
                        <w:rPr>
                          <w:rFonts w:ascii="Arial" w:eastAsia="Calibri" w:hAnsi="Arial" w:cs="Arial"/>
                          <w:sz w:val="28"/>
                          <w:szCs w:val="28"/>
                          <w:lang w:eastAsia="en-US"/>
                        </w:rPr>
                        <w:t xml:space="preserve">. 11. </w:t>
                      </w:r>
                      <w:r>
                        <w:rPr>
                          <w:rFonts w:ascii="Arial" w:eastAsia="Calibri" w:hAnsi="Arial" w:cs="Arial"/>
                          <w:sz w:val="28"/>
                          <w:szCs w:val="28"/>
                          <w:lang w:eastAsia="en-US"/>
                        </w:rPr>
                        <w:t>201</w:t>
                      </w:r>
                      <w:r w:rsidR="008C4D10">
                        <w:rPr>
                          <w:rFonts w:ascii="Arial" w:eastAsia="Calibri" w:hAnsi="Arial" w:cs="Arial"/>
                          <w:sz w:val="28"/>
                          <w:szCs w:val="28"/>
                          <w:lang w:eastAsia="en-US"/>
                        </w:rPr>
                        <w:t>9</w:t>
                      </w:r>
                      <w:r>
                        <w:rPr>
                          <w:rFonts w:ascii="Arial" w:eastAsia="Calibri" w:hAnsi="Arial" w:cs="Arial"/>
                          <w:sz w:val="28"/>
                          <w:szCs w:val="28"/>
                          <w:lang w:eastAsia="en-US"/>
                        </w:rPr>
                        <w:t xml:space="preserve"> 9 – 18 hod, </w:t>
                      </w:r>
                      <w:r w:rsidRPr="00724C6D">
                        <w:rPr>
                          <w:rFonts w:ascii="Arial" w:eastAsia="Calibri" w:hAnsi="Arial" w:cs="Arial"/>
                          <w:sz w:val="28"/>
                          <w:szCs w:val="28"/>
                          <w:lang w:eastAsia="en-US"/>
                        </w:rPr>
                        <w:t>1</w:t>
                      </w:r>
                      <w:r w:rsidR="008C4D10">
                        <w:rPr>
                          <w:rFonts w:ascii="Arial" w:eastAsia="Calibri" w:hAnsi="Arial" w:cs="Arial"/>
                          <w:sz w:val="28"/>
                          <w:szCs w:val="28"/>
                          <w:lang w:eastAsia="en-US"/>
                        </w:rPr>
                        <w:t>6</w:t>
                      </w:r>
                      <w:r w:rsidRPr="00724C6D">
                        <w:rPr>
                          <w:rFonts w:ascii="Arial" w:eastAsia="Calibri" w:hAnsi="Arial" w:cs="Arial"/>
                          <w:sz w:val="28"/>
                          <w:szCs w:val="28"/>
                          <w:lang w:eastAsia="en-US"/>
                        </w:rPr>
                        <w:t>. 11.</w:t>
                      </w:r>
                      <w:r>
                        <w:rPr>
                          <w:rFonts w:ascii="Arial" w:eastAsia="Calibri" w:hAnsi="Arial" w:cs="Arial"/>
                          <w:sz w:val="28"/>
                          <w:szCs w:val="28"/>
                          <w:lang w:eastAsia="en-US"/>
                        </w:rPr>
                        <w:t xml:space="preserve"> 201</w:t>
                      </w:r>
                      <w:r w:rsidR="008C4D10">
                        <w:rPr>
                          <w:rFonts w:ascii="Arial" w:eastAsia="Calibri" w:hAnsi="Arial" w:cs="Arial"/>
                          <w:sz w:val="28"/>
                          <w:szCs w:val="28"/>
                          <w:lang w:eastAsia="en-US"/>
                        </w:rPr>
                        <w:t>9</w:t>
                      </w:r>
                      <w:r w:rsidRPr="00724C6D">
                        <w:rPr>
                          <w:rFonts w:ascii="Arial" w:eastAsia="Calibri" w:hAnsi="Arial" w:cs="Arial"/>
                          <w:sz w:val="28"/>
                          <w:szCs w:val="28"/>
                          <w:lang w:eastAsia="en-US"/>
                        </w:rPr>
                        <w:t xml:space="preserve"> 8 – 12</w:t>
                      </w:r>
                      <w:r>
                        <w:rPr>
                          <w:rFonts w:ascii="Arial" w:eastAsia="Calibri" w:hAnsi="Arial" w:cs="Arial"/>
                          <w:sz w:val="28"/>
                          <w:szCs w:val="28"/>
                          <w:lang w:eastAsia="en-US"/>
                        </w:rPr>
                        <w:t xml:space="preserve"> hod</w:t>
                      </w:r>
                    </w:p>
                    <w:p w:rsidR="00D61EE7" w:rsidRPr="00644A06" w:rsidRDefault="00D61EE7" w:rsidP="00DC475F">
                      <w:pPr>
                        <w:pStyle w:val="Normlnweb"/>
                        <w:shd w:val="clear" w:color="auto" w:fill="FFFFFF"/>
                        <w:spacing w:before="0" w:beforeAutospacing="0" w:after="0" w:afterAutospacing="0"/>
                        <w:ind w:left="-851"/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</w:pPr>
                    </w:p>
                    <w:p w:rsidR="00DC475F" w:rsidRPr="00644A06" w:rsidRDefault="00DC475F" w:rsidP="003E6C66">
                      <w:pPr>
                        <w:pStyle w:val="Normlnweb"/>
                        <w:shd w:val="clear" w:color="auto" w:fill="FFFFFF"/>
                        <w:spacing w:before="0" w:beforeAutospacing="0" w:after="0" w:afterAutospacing="0"/>
                        <w:ind w:left="-851"/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3FAD" w:rsidRDefault="00B53FAD" w:rsidP="00313218">
      <w:pPr>
        <w:rPr>
          <w:noProof/>
          <w:lang w:eastAsia="cs-CZ"/>
        </w:rPr>
      </w:pPr>
    </w:p>
    <w:p w:rsidR="00256C7E" w:rsidRDefault="00256C7E" w:rsidP="00B53FAD">
      <w:pPr>
        <w:jc w:val="center"/>
        <w:rPr>
          <w:rFonts w:ascii="Arial" w:hAnsi="Arial" w:cs="Arial"/>
          <w:bCs/>
          <w:noProof/>
          <w:sz w:val="28"/>
          <w:szCs w:val="28"/>
        </w:rPr>
      </w:pPr>
    </w:p>
    <w:p w:rsidR="00D733E7" w:rsidRDefault="00D733E7" w:rsidP="00B53FAD">
      <w:pPr>
        <w:jc w:val="center"/>
        <w:rPr>
          <w:noProof/>
          <w:lang w:eastAsia="cs-CZ"/>
        </w:rPr>
      </w:pPr>
    </w:p>
    <w:p w:rsidR="00AD327D" w:rsidRDefault="00AD327D" w:rsidP="00313218">
      <w:pPr>
        <w:rPr>
          <w:rFonts w:ascii="Arial-BoldMT" w:hAnsi="Arial-BoldMT" w:cs="Arial-BoldMT"/>
          <w:b/>
          <w:bCs/>
          <w:color w:val="FFFFFF"/>
          <w:sz w:val="72"/>
          <w:szCs w:val="72"/>
        </w:rPr>
      </w:pPr>
    </w:p>
    <w:p w:rsidR="00AD327D" w:rsidRDefault="00AD327D" w:rsidP="00313218">
      <w:pPr>
        <w:rPr>
          <w:rFonts w:ascii="Arial-BoldMT" w:hAnsi="Arial-BoldMT" w:cs="Arial-BoldMT"/>
          <w:b/>
          <w:bCs/>
          <w:color w:val="FFFFFF"/>
          <w:sz w:val="72"/>
          <w:szCs w:val="72"/>
        </w:rPr>
      </w:pPr>
    </w:p>
    <w:p w:rsidR="00D733E7" w:rsidRDefault="00D733E7" w:rsidP="00313218">
      <w:pPr>
        <w:rPr>
          <w:noProof/>
          <w:lang w:eastAsia="cs-CZ"/>
        </w:rPr>
      </w:pPr>
    </w:p>
    <w:p w:rsidR="00D733E7" w:rsidRDefault="00D733E7" w:rsidP="00D733E7">
      <w:pPr>
        <w:rPr>
          <w:noProof/>
          <w:lang w:eastAsia="cs-CZ"/>
        </w:rPr>
      </w:pPr>
      <w:r w:rsidRPr="00EC3DA9">
        <w:rPr>
          <w:rFonts w:ascii="Arial-BoldMT" w:hAnsi="Arial-BoldMT" w:cs="Arial-BoldMT"/>
          <w:b/>
          <w:bCs/>
          <w:color w:val="C0504D"/>
          <w:sz w:val="72"/>
          <w:szCs w:val="72"/>
        </w:rPr>
        <w:t xml:space="preserve"> </w:t>
      </w:r>
      <w:r>
        <w:rPr>
          <w:rFonts w:ascii="Arial-BoldMT" w:hAnsi="Arial-BoldMT" w:cs="Arial-BoldMT"/>
          <w:b/>
          <w:bCs/>
          <w:color w:val="FFFFFF"/>
          <w:sz w:val="72"/>
          <w:szCs w:val="72"/>
        </w:rPr>
        <w:t>ŘEM</w:t>
      </w:r>
    </w:p>
    <w:p w:rsidR="00AD327D" w:rsidRPr="00675493" w:rsidRDefault="00AD327D" w:rsidP="00313218">
      <w:pPr>
        <w:rPr>
          <w:noProof/>
          <w:lang w:eastAsia="cs-CZ"/>
        </w:rPr>
      </w:pPr>
      <w:r w:rsidRPr="00EC3DA9">
        <w:rPr>
          <w:rFonts w:ascii="Arial-BoldMT" w:hAnsi="Arial-BoldMT" w:cs="Arial-BoldMT"/>
          <w:b/>
          <w:bCs/>
          <w:color w:val="C0504D"/>
          <w:sz w:val="72"/>
          <w:szCs w:val="72"/>
        </w:rPr>
        <w:t xml:space="preserve"> </w:t>
      </w:r>
    </w:p>
    <w:sectPr w:rsidR="00AD327D" w:rsidRPr="00675493" w:rsidSect="00AD327D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06" w:h="16838" w:code="9"/>
      <w:pgMar w:top="2087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564" w:rsidRDefault="00AE0564" w:rsidP="007E516C">
      <w:pPr>
        <w:spacing w:after="0" w:line="240" w:lineRule="auto"/>
      </w:pPr>
      <w:r>
        <w:separator/>
      </w:r>
    </w:p>
  </w:endnote>
  <w:endnote w:type="continuationSeparator" w:id="0">
    <w:p w:rsidR="00AE0564" w:rsidRDefault="00AE0564" w:rsidP="007E5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4A06" w:rsidRDefault="005E1E37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BB6F3E4" wp14:editId="54B73A95">
              <wp:simplePos x="0" y="0"/>
              <wp:positionH relativeFrom="column">
                <wp:posOffset>3954780</wp:posOffset>
              </wp:positionH>
              <wp:positionV relativeFrom="paragraph">
                <wp:posOffset>-330835</wp:posOffset>
              </wp:positionV>
              <wp:extent cx="2678430" cy="468630"/>
              <wp:effectExtent l="0" t="0" r="0" b="762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8430" cy="468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4A06" w:rsidRPr="009D5E0C" w:rsidRDefault="00644A06" w:rsidP="004F06B1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  <w:r w:rsidRPr="009D5E0C"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36"/>
                            </w:rPr>
                            <w:t>www.uradprace.cz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B6F3E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311.4pt;margin-top:-26.05pt;width:210.9pt;height:36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IKTswIAALk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" filled="f" stroked="f">
              <v:textbox>
                <w:txbxContent>
                  <w:p w:rsidR="00644A06" w:rsidRPr="009D5E0C" w:rsidRDefault="00644A06" w:rsidP="004F06B1">
                    <w:pPr>
                      <w:rPr>
                        <w:rFonts w:ascii="Arial" w:hAnsi="Arial" w:cs="Arial"/>
                        <w:b/>
                        <w:color w:val="FFFFFF"/>
                        <w:sz w:val="36"/>
                        <w:szCs w:val="36"/>
                      </w:rPr>
                    </w:pPr>
                    <w:r w:rsidRPr="009D5E0C">
                      <w:rPr>
                        <w:rFonts w:ascii="Arial" w:hAnsi="Arial" w:cs="Arial"/>
                        <w:b/>
                        <w:color w:val="FFFFFF"/>
                        <w:sz w:val="36"/>
                        <w:szCs w:val="36"/>
                      </w:rPr>
                      <w:t>www.uradprace.cz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22254BE" wp14:editId="5A19D61D">
              <wp:simplePos x="0" y="0"/>
              <wp:positionH relativeFrom="column">
                <wp:posOffset>-695960</wp:posOffset>
              </wp:positionH>
              <wp:positionV relativeFrom="paragraph">
                <wp:posOffset>-370840</wp:posOffset>
              </wp:positionV>
              <wp:extent cx="7334250" cy="438150"/>
              <wp:effectExtent l="0" t="0" r="19050" b="19050"/>
              <wp:wrapNone/>
              <wp:docPr id="2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34250" cy="438150"/>
                      </a:xfrm>
                      <a:prstGeom prst="rect">
                        <a:avLst/>
                      </a:prstGeom>
                      <a:solidFill>
                        <a:srgbClr val="2E3092"/>
                      </a:solidFill>
                      <a:ln w="9525">
                        <a:solidFill>
                          <a:srgbClr val="0070C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92A233" id="Rectangle 7" o:spid="_x0000_s1026" style="position:absolute;margin-left:-54.8pt;margin-top:-29.2pt;width:577.5pt;height:3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" fillcolor="#2e3092" strokecolor="#0070c0"/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C37EF40" wp14:editId="78E2467C">
              <wp:simplePos x="0" y="0"/>
              <wp:positionH relativeFrom="column">
                <wp:posOffset>-708025</wp:posOffset>
              </wp:positionH>
              <wp:positionV relativeFrom="paragraph">
                <wp:posOffset>108585</wp:posOffset>
              </wp:positionV>
              <wp:extent cx="7410450" cy="1767840"/>
              <wp:effectExtent l="0" t="0" r="0" b="3810"/>
              <wp:wrapNone/>
              <wp:docPr id="30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0450" cy="1767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E1E37" w:rsidRPr="005E1E37" w:rsidRDefault="005E1E37" w:rsidP="005E1E37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lang w:eastAsia="cs-CZ"/>
                            </w:rPr>
                          </w:pPr>
                          <w:r w:rsidRPr="005E1E37">
                            <w:rPr>
                              <w:rFonts w:ascii="Arial" w:hAnsi="Arial" w:cs="Arial"/>
                              <w:iCs/>
                              <w:color w:val="000000"/>
                              <w:sz w:val="20"/>
                              <w:szCs w:val="20"/>
                            </w:rPr>
                            <w:t>Na akcích budou pořízeny obrazové záznamy či videa, která budou sloužit k propagaci činnosti ÚP ČR. Budou zveřejněny na oficiálních webových stránkách ÚP ČR a oficiálním FB profilu.</w:t>
                          </w:r>
                        </w:p>
                        <w:p w:rsidR="005E1E37" w:rsidRDefault="005E1E3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37EF40" id="Textové pole 2" o:spid="_x0000_s1029" type="#_x0000_t202" style="position:absolute;margin-left:-55.75pt;margin-top:8.55pt;width:583.5pt;height:13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" stroked="f">
              <v:textbox>
                <w:txbxContent>
                  <w:p w:rsidR="005E1E37" w:rsidRPr="005E1E37" w:rsidRDefault="005E1E37" w:rsidP="005E1E37">
                    <w:pPr>
                      <w:rPr>
                        <w:rFonts w:ascii="Arial" w:hAnsi="Arial" w:cs="Arial"/>
                        <w:sz w:val="20"/>
                        <w:szCs w:val="20"/>
                        <w:lang w:eastAsia="cs-CZ"/>
                      </w:rPr>
                    </w:pPr>
                    <w:r w:rsidRPr="005E1E37">
                      <w:rPr>
                        <w:rFonts w:ascii="Arial" w:hAnsi="Arial" w:cs="Arial"/>
                        <w:iCs/>
                        <w:color w:val="000000"/>
                        <w:sz w:val="20"/>
                        <w:szCs w:val="20"/>
                      </w:rPr>
                      <w:t>Na akcích budou pořízeny obrazové záznamy či videa, která budou sloužit k propagaci činnosti ÚP ČR. Budou zveřejněny na oficiálních webových stránkách ÚP ČR a oficiálním FB profilu.</w:t>
                    </w:r>
                  </w:p>
                  <w:p w:rsidR="005E1E37" w:rsidRDefault="005E1E37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564" w:rsidRDefault="00AE0564" w:rsidP="007E516C">
      <w:pPr>
        <w:spacing w:after="0" w:line="240" w:lineRule="auto"/>
      </w:pPr>
      <w:r>
        <w:separator/>
      </w:r>
    </w:p>
  </w:footnote>
  <w:footnote w:type="continuationSeparator" w:id="0">
    <w:p w:rsidR="00AE0564" w:rsidRDefault="00AE0564" w:rsidP="007E5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4A06" w:rsidRDefault="00AE056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4338" o:spid="_x0000_s2050" type="#_x0000_t75" style="position:absolute;margin-left:0;margin-top:0;width:637.45pt;height:820.55pt;z-index:-251656192;mso-position-horizontal:center;mso-position-horizontal-relative:margin;mso-position-vertical:center;mso-position-vertical-relative:margin" o:allowincell="f">
          <v:imagedata r:id="rId1" o:title="UP manual vizualniho stylu sablony2 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4A06" w:rsidRDefault="00D61EE7" w:rsidP="00D61EE7">
    <w:pPr>
      <w:pStyle w:val="Zhlav"/>
      <w:ind w:left="-851"/>
      <w:rPr>
        <w:noProof/>
        <w:lang w:eastAsia="cs-CZ"/>
      </w:rPr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133BEED9" wp14:editId="7D46A517">
          <wp:simplePos x="0" y="0"/>
          <wp:positionH relativeFrom="column">
            <wp:posOffset>5398770</wp:posOffset>
          </wp:positionH>
          <wp:positionV relativeFrom="paragraph">
            <wp:posOffset>-61595</wp:posOffset>
          </wp:positionV>
          <wp:extent cx="1026160" cy="709295"/>
          <wp:effectExtent l="0" t="0" r="2540" b="0"/>
          <wp:wrapTight wrapText="bothSides">
            <wp:wrapPolygon edited="0">
              <wp:start x="0" y="0"/>
              <wp:lineTo x="0" y="20885"/>
              <wp:lineTo x="21252" y="20885"/>
              <wp:lineTo x="21252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686" t="45614" r="24132" b="44722"/>
                  <a:stretch/>
                </pic:blipFill>
                <pic:spPr bwMode="auto">
                  <a:xfrm>
                    <a:off x="0" y="0"/>
                    <a:ext cx="1026160" cy="7092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4A06">
      <w:rPr>
        <w:noProof/>
        <w:lang w:eastAsia="cs-CZ"/>
      </w:rPr>
      <w:drawing>
        <wp:inline distT="0" distB="0" distL="0" distR="0" wp14:anchorId="78A5AC10" wp14:editId="06C6C9E4">
          <wp:extent cx="3562066" cy="709684"/>
          <wp:effectExtent l="0" t="0" r="635" b="0"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25731" t="45614" r="35463" b="44722"/>
                  <a:stretch/>
                </pic:blipFill>
                <pic:spPr bwMode="auto">
                  <a:xfrm>
                    <a:off x="0" y="0"/>
                    <a:ext cx="3606521" cy="7185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644A06" w:rsidRPr="007E516C" w:rsidRDefault="00644A06" w:rsidP="007E516C">
    <w:pPr>
      <w:pStyle w:val="Zhlav"/>
      <w:rPr>
        <w:rFonts w:ascii="Arial" w:hAnsi="Arial" w:cs="Arial"/>
        <w:b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4A06" w:rsidRDefault="00AE056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4337" o:spid="_x0000_s2049" type="#_x0000_t75" style="position:absolute;margin-left:0;margin-top:0;width:637.45pt;height:820.55pt;z-index:-251657216;mso-position-horizontal:center;mso-position-horizontal-relative:margin;mso-position-vertical:center;mso-position-vertical-relative:margin" o:allowincell="f">
          <v:imagedata r:id="rId1" o:title="UP manual vizualniho stylu sablony2 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607A41"/>
    <w:multiLevelType w:val="hybridMultilevel"/>
    <w:tmpl w:val="495A74D0"/>
    <w:lvl w:ilvl="0" w:tplc="E8DE2AEA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  <w:color w:val="2E309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>
      <o:colormru v:ext="edit" colors="#2e309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6AD"/>
    <w:rsid w:val="00094A9C"/>
    <w:rsid w:val="0014059D"/>
    <w:rsid w:val="001860B3"/>
    <w:rsid w:val="00256C7E"/>
    <w:rsid w:val="002F3A9C"/>
    <w:rsid w:val="00313218"/>
    <w:rsid w:val="00350C45"/>
    <w:rsid w:val="003651B5"/>
    <w:rsid w:val="00365E67"/>
    <w:rsid w:val="00373356"/>
    <w:rsid w:val="00374A5D"/>
    <w:rsid w:val="003E6C66"/>
    <w:rsid w:val="00435C7B"/>
    <w:rsid w:val="00481B31"/>
    <w:rsid w:val="00496A38"/>
    <w:rsid w:val="004F06B1"/>
    <w:rsid w:val="005406AD"/>
    <w:rsid w:val="005E1E37"/>
    <w:rsid w:val="005E6BAB"/>
    <w:rsid w:val="006371F1"/>
    <w:rsid w:val="00644A06"/>
    <w:rsid w:val="00652022"/>
    <w:rsid w:val="00675493"/>
    <w:rsid w:val="006F2AE7"/>
    <w:rsid w:val="007E516C"/>
    <w:rsid w:val="008A7238"/>
    <w:rsid w:val="008C13DB"/>
    <w:rsid w:val="008C4D10"/>
    <w:rsid w:val="00A117B9"/>
    <w:rsid w:val="00A86474"/>
    <w:rsid w:val="00AA1EB7"/>
    <w:rsid w:val="00AC3E3E"/>
    <w:rsid w:val="00AD327D"/>
    <w:rsid w:val="00AE0564"/>
    <w:rsid w:val="00B236B7"/>
    <w:rsid w:val="00B53FAD"/>
    <w:rsid w:val="00B71096"/>
    <w:rsid w:val="00BB427E"/>
    <w:rsid w:val="00CD28A0"/>
    <w:rsid w:val="00CF7DA6"/>
    <w:rsid w:val="00D61EE7"/>
    <w:rsid w:val="00D72682"/>
    <w:rsid w:val="00D733E7"/>
    <w:rsid w:val="00DC475F"/>
    <w:rsid w:val="00E1447B"/>
    <w:rsid w:val="00EC3DA9"/>
    <w:rsid w:val="00EE5021"/>
    <w:rsid w:val="00F54AFB"/>
    <w:rsid w:val="00F7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2e3092"/>
    </o:shapedefaults>
    <o:shapelayout v:ext="edit">
      <o:idmap v:ext="edit" data="1"/>
    </o:shapelayout>
  </w:shapeDefaults>
  <w:decimalSymbol w:val=","/>
  <w:listSeparator w:val=";"/>
  <w15:docId w15:val="{59903D3D-1F48-43AD-AE6B-4309603E6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753C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516C"/>
  </w:style>
  <w:style w:type="paragraph" w:styleId="Zpat">
    <w:name w:val="footer"/>
    <w:basedOn w:val="Normln"/>
    <w:link w:val="Zpat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516C"/>
  </w:style>
  <w:style w:type="paragraph" w:styleId="Textbubliny">
    <w:name w:val="Balloon Text"/>
    <w:basedOn w:val="Normln"/>
    <w:link w:val="TextbublinyChar"/>
    <w:uiPriority w:val="99"/>
    <w:semiHidden/>
    <w:unhideWhenUsed/>
    <w:rsid w:val="007E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E516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F06B1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644A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15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5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36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13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96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287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86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770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39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895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7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Sm&#283;rnice,%20vyhl&#225;&#353;ky,%20z&#225;kon\Logomanu&#225;l%20&#218;P%20&#268;R_2018\&#353;ablony%20k%20tisku\letak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F52715-112F-4D5A-A69E-2B2DBC344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letak.dotx</Template>
  <TotalTime>6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Žemličková Soňa Ing. (UPE-KRP)</dc:creator>
  <cp:lastModifiedBy>Tomšová Iva (UPE-UOA)</cp:lastModifiedBy>
  <cp:revision>7</cp:revision>
  <cp:lastPrinted>2018-04-26T06:43:00Z</cp:lastPrinted>
  <dcterms:created xsi:type="dcterms:W3CDTF">2018-10-08T13:24:00Z</dcterms:created>
  <dcterms:modified xsi:type="dcterms:W3CDTF">2019-09-04T06:24:00Z</dcterms:modified>
</cp:coreProperties>
</file>